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459" w:rsidRPr="00002E96" w:rsidRDefault="00E56459" w:rsidP="00444B75">
      <w:pPr>
        <w:jc w:val="both"/>
        <w:rPr>
          <w:rFonts w:ascii="Times New Roman" w:hAnsi="Times New Roman"/>
          <w:sz w:val="28"/>
          <w:szCs w:val="28"/>
        </w:rPr>
      </w:pPr>
      <w:r w:rsidRPr="00002E96">
        <w:rPr>
          <w:rFonts w:ascii="Times New Roman" w:hAnsi="Times New Roman"/>
          <w:sz w:val="28"/>
          <w:szCs w:val="28"/>
        </w:rPr>
        <w:t>В рамках подготовки к празднику «День семьи» мы с родителями проводили предварительную работу. Наши родители создавали генеалогическое древо своего рода и герб семьи.</w:t>
      </w:r>
    </w:p>
    <w:p w:rsidR="00E56459" w:rsidRPr="00002E96" w:rsidRDefault="00E56459" w:rsidP="00444B75">
      <w:pPr>
        <w:jc w:val="both"/>
        <w:rPr>
          <w:rFonts w:ascii="Times New Roman" w:hAnsi="Times New Roman"/>
          <w:color w:val="4E4E4E"/>
          <w:sz w:val="28"/>
          <w:szCs w:val="28"/>
          <w:shd w:val="clear" w:color="auto" w:fill="FFFFFF"/>
        </w:rPr>
      </w:pPr>
      <w:r w:rsidRPr="00002E96">
        <w:rPr>
          <w:rFonts w:ascii="Times New Roman" w:hAnsi="Times New Roman"/>
          <w:sz w:val="28"/>
          <w:szCs w:val="28"/>
        </w:rPr>
        <w:t xml:space="preserve">Цель: </w:t>
      </w:r>
      <w:r w:rsidRPr="00002E9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002E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воспитать чувство любви и гордости за свою семью, чувство уважения к родителям, развивать чувство интереса к истории своей семьи, семейным традициям.</w:t>
      </w:r>
      <w:r w:rsidRPr="00002E96">
        <w:rPr>
          <w:rFonts w:ascii="Times New Roman" w:hAnsi="Times New Roman"/>
          <w:color w:val="4E4E4E"/>
          <w:sz w:val="28"/>
          <w:szCs w:val="28"/>
          <w:shd w:val="clear" w:color="auto" w:fill="FFFFFF"/>
        </w:rPr>
        <w:t xml:space="preserve"> </w:t>
      </w:r>
    </w:p>
    <w:p w:rsidR="00E56459" w:rsidRPr="00002E96" w:rsidRDefault="00E56459" w:rsidP="00444B75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E56459" w:rsidRPr="00002E96" w:rsidRDefault="00E56459" w:rsidP="00444B75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002E96">
        <w:rPr>
          <w:rFonts w:ascii="Times New Roman" w:hAnsi="Times New Roman"/>
          <w:b/>
          <w:sz w:val="28"/>
          <w:szCs w:val="28"/>
          <w:shd w:val="clear" w:color="auto" w:fill="FFFFFF"/>
        </w:rPr>
        <w:t>Генеалогическое древо</w:t>
      </w:r>
    </w:p>
    <w:p w:rsidR="00E56459" w:rsidRPr="00444B75" w:rsidRDefault="00E56459" w:rsidP="00444B75">
      <w:pPr>
        <w:spacing w:line="240" w:lineRule="auto"/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CD4258">
        <w:rPr>
          <w:rFonts w:ascii="Arial" w:hAnsi="Arial" w:cs="Arial"/>
          <w:b/>
          <w:sz w:val="24"/>
          <w:szCs w:val="24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8pt;height:338.4pt">
            <v:imagedata r:id="rId4" o:title=""/>
          </v:shape>
        </w:pict>
      </w:r>
    </w:p>
    <w:p w:rsidR="00E56459" w:rsidRPr="00444B75" w:rsidRDefault="00E56459" w:rsidP="00444B75">
      <w:pPr>
        <w:spacing w:line="240" w:lineRule="auto"/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CD4258">
        <w:rPr>
          <w:rFonts w:ascii="Arial" w:hAnsi="Arial" w:cs="Arial"/>
          <w:b/>
          <w:sz w:val="24"/>
          <w:szCs w:val="24"/>
          <w:shd w:val="clear" w:color="auto" w:fill="FFFFFF"/>
        </w:rPr>
        <w:pict>
          <v:shape id="_x0000_i1026" type="#_x0000_t75" style="width:238.2pt;height:8in">
            <v:imagedata r:id="rId5" o:title="" cropleft="9530f" cropright="6640f"/>
          </v:shape>
        </w:pict>
      </w:r>
    </w:p>
    <w:p w:rsidR="00E56459" w:rsidRDefault="00E56459" w:rsidP="00444B75">
      <w:pPr>
        <w:spacing w:line="240" w:lineRule="auto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E56459" w:rsidRPr="00002E96" w:rsidRDefault="00E56459" w:rsidP="00444B7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02E96">
        <w:rPr>
          <w:rFonts w:ascii="Times New Roman" w:hAnsi="Times New Roman"/>
          <w:sz w:val="28"/>
          <w:szCs w:val="28"/>
        </w:rPr>
        <w:t>Генеалогическое древо помогает нам помнить о наших предках, сохраняет в простой и краткой форме всю семейную историю. Оно может стать оригинальным и необычным украшением интерьера. Дети с удовольствием рассказывали о своих родственниках, показывали фотографии. Некоторые родители помимо герба и древа своей семьи придумали стихи и девиз своего рода. Благодаря проведённой работе, дети поняли, что семья является хранителем традиционной русской культуры быта; через неё осуществляется историческая связь поколений. Поэтому семья – это первооснова Родины.</w:t>
      </w:r>
      <w:bookmarkStart w:id="0" w:name="_GoBack"/>
      <w:bookmarkEnd w:id="0"/>
    </w:p>
    <w:sectPr w:rsidR="00E56459" w:rsidRPr="00002E96" w:rsidSect="00002E96">
      <w:pgSz w:w="11906" w:h="16838"/>
      <w:pgMar w:top="1134" w:right="850" w:bottom="899" w:left="12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6A46"/>
    <w:rsid w:val="00002E96"/>
    <w:rsid w:val="00070DE8"/>
    <w:rsid w:val="000F6681"/>
    <w:rsid w:val="002B638D"/>
    <w:rsid w:val="00330BBC"/>
    <w:rsid w:val="0042577F"/>
    <w:rsid w:val="00444B75"/>
    <w:rsid w:val="005E4F54"/>
    <w:rsid w:val="00722388"/>
    <w:rsid w:val="008403ED"/>
    <w:rsid w:val="00877AE5"/>
    <w:rsid w:val="008C3B23"/>
    <w:rsid w:val="008E5BF0"/>
    <w:rsid w:val="00CD4258"/>
    <w:rsid w:val="00D96BD0"/>
    <w:rsid w:val="00E56459"/>
    <w:rsid w:val="00E85641"/>
    <w:rsid w:val="00FA6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38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uiPriority w:val="99"/>
    <w:rsid w:val="00E85641"/>
    <w:rPr>
      <w:rFonts w:cs="Times New Roman"/>
    </w:rPr>
  </w:style>
  <w:style w:type="paragraph" w:styleId="ListParagraph">
    <w:name w:val="List Paragraph"/>
    <w:basedOn w:val="Normal"/>
    <w:uiPriority w:val="99"/>
    <w:qFormat/>
    <w:rsid w:val="00E856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2</Pages>
  <Words>135</Words>
  <Characters>772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рамках подготовки к празднику «День семьи» мы с родителями проводили предварительную работу</dc:title>
  <dc:subject/>
  <dc:creator>Екатерина</dc:creator>
  <cp:keywords/>
  <dc:description/>
  <cp:lastModifiedBy>user</cp:lastModifiedBy>
  <cp:revision>3</cp:revision>
  <dcterms:created xsi:type="dcterms:W3CDTF">2015-12-02T11:33:00Z</dcterms:created>
  <dcterms:modified xsi:type="dcterms:W3CDTF">2015-12-03T05:17:00Z</dcterms:modified>
</cp:coreProperties>
</file>