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65A" w:rsidRPr="002D45FE" w:rsidRDefault="007E565A" w:rsidP="002D45FE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2D45FE">
        <w:rPr>
          <w:rFonts w:ascii="Times New Roman" w:hAnsi="Times New Roman"/>
          <w:b/>
          <w:bCs/>
          <w:sz w:val="36"/>
          <w:szCs w:val="36"/>
          <w:lang w:eastAsia="ru-RU"/>
        </w:rPr>
        <w:t>Оплата родительской платы за детский сад через терминал</w:t>
      </w:r>
      <w:r>
        <w:rPr>
          <w:rFonts w:ascii="Times New Roman" w:hAnsi="Times New Roman"/>
          <w:b/>
          <w:bCs/>
          <w:sz w:val="36"/>
          <w:szCs w:val="36"/>
          <w:lang w:eastAsia="ru-RU"/>
        </w:rPr>
        <w:t xml:space="preserve"> без комиссии</w:t>
      </w:r>
    </w:p>
    <w:p w:rsidR="007E565A" w:rsidRPr="002D45FE" w:rsidRDefault="007E565A" w:rsidP="002D45F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906CC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http://cb2.ptz.ru/1.jpg" style="width:5in;height:4in;visibility:visible">
            <v:imagedata r:id="rId4" o:title=""/>
          </v:shape>
        </w:pict>
      </w:r>
    </w:p>
    <w:p w:rsidR="007E565A" w:rsidRPr="002D45FE" w:rsidRDefault="007E565A" w:rsidP="002D45F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906C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6" type="#_x0000_t75" alt="http://cb2.ptz.ru/2.jpg" style="width:5in;height:4in;visibility:visible">
            <v:imagedata r:id="rId5" o:title=""/>
          </v:shape>
        </w:pict>
      </w:r>
    </w:p>
    <w:p w:rsidR="007E565A" w:rsidRPr="002D45FE" w:rsidRDefault="007E565A" w:rsidP="002D45F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906C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7" type="#_x0000_t75" alt="http://cb2.ptz.ru/3.jpg" style="width:374.4pt;height:299.4pt;visibility:visible">
            <v:imagedata r:id="rId6" o:title=""/>
          </v:shape>
        </w:pict>
      </w:r>
    </w:p>
    <w:p w:rsidR="007E565A" w:rsidRPr="002D45FE" w:rsidRDefault="007E565A" w:rsidP="002D45F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906C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28" type="#_x0000_t75" alt="http://cb2.ptz.ru/4.jpg" style="width:374.4pt;height:299.4pt;visibility:visible">
            <v:imagedata r:id="rId7" o:title=""/>
          </v:shape>
        </w:pict>
      </w:r>
    </w:p>
    <w:p w:rsidR="007E565A" w:rsidRDefault="007E565A"/>
    <w:sectPr w:rsidR="007E565A" w:rsidSect="00F95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45FE"/>
    <w:rsid w:val="0019057A"/>
    <w:rsid w:val="002D45FE"/>
    <w:rsid w:val="00355C11"/>
    <w:rsid w:val="007E565A"/>
    <w:rsid w:val="00827755"/>
    <w:rsid w:val="00B906CC"/>
    <w:rsid w:val="00F95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C6D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2D45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2D45FE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D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45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2D4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egal">
    <w:name w:val="legal"/>
    <w:basedOn w:val="Normal"/>
    <w:uiPriority w:val="99"/>
    <w:rsid w:val="002D4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2D45F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43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43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43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43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4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11</Words>
  <Characters>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Оплата родительской платы за детский сад через терминал без комиссии</dc:title>
  <dc:subject/>
  <dc:creator>Заведующий</dc:creator>
  <cp:keywords/>
  <dc:description/>
  <cp:lastModifiedBy>user</cp:lastModifiedBy>
  <cp:revision>2</cp:revision>
  <dcterms:created xsi:type="dcterms:W3CDTF">2015-11-19T09:54:00Z</dcterms:created>
  <dcterms:modified xsi:type="dcterms:W3CDTF">2015-11-19T09:54:00Z</dcterms:modified>
</cp:coreProperties>
</file>