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F15" w:rsidRPr="000463FF" w:rsidRDefault="00C50F15" w:rsidP="000463FF">
      <w:pPr>
        <w:rPr>
          <w:rFonts w:ascii="Times New Roman" w:hAnsi="Times New Roman"/>
          <w:sz w:val="28"/>
          <w:szCs w:val="28"/>
        </w:rPr>
      </w:pPr>
    </w:p>
    <w:p w:rsidR="00C50F15" w:rsidRPr="00F84384" w:rsidRDefault="00C50F15" w:rsidP="00484622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МДОУ «Детский сад № 54»</w:t>
      </w:r>
    </w:p>
    <w:p w:rsidR="00C50F15" w:rsidRPr="000463FF" w:rsidRDefault="00C50F15" w:rsidP="000463F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0F15" w:rsidRDefault="00C50F15" w:rsidP="007B59F9">
      <w:pPr>
        <w:pStyle w:val="ListParagraph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Паспорт </w:t>
      </w:r>
      <w:r w:rsidRPr="007B59F9">
        <w:rPr>
          <w:b/>
          <w:bCs/>
          <w:sz w:val="40"/>
          <w:szCs w:val="40"/>
        </w:rPr>
        <w:t>групп</w:t>
      </w:r>
      <w:r>
        <w:rPr>
          <w:b/>
          <w:bCs/>
          <w:sz w:val="40"/>
          <w:szCs w:val="40"/>
        </w:rPr>
        <w:t>ы компенсирующей направленности для детей с ЗПР «Лучики»</w:t>
      </w:r>
    </w:p>
    <w:p w:rsidR="00C50F15" w:rsidRPr="007B59F9" w:rsidRDefault="00C50F15" w:rsidP="007B59F9">
      <w:pPr>
        <w:pStyle w:val="ListParagraph"/>
        <w:jc w:val="center"/>
        <w:rPr>
          <w:b/>
          <w:bCs/>
          <w:sz w:val="40"/>
          <w:szCs w:val="40"/>
        </w:rPr>
      </w:pPr>
    </w:p>
    <w:p w:rsidR="00C50F15" w:rsidRPr="000463FF" w:rsidRDefault="00C50F15" w:rsidP="000463F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D67431"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" o:spid="_x0000_i1025" type="#_x0000_t75" alt="https://kroshkindom59.ru/images/001/348/196/1348196/610x/%D0%BA%D0%BB%D1%83%D0%B1_%D1%81%D0%BC%D1%8B%D1%88%D0%BB.png" style="width:366pt;height:438pt;visibility:visible">
            <v:imagedata r:id="rId7" o:title=""/>
          </v:shape>
        </w:pict>
      </w:r>
    </w:p>
    <w:p w:rsidR="00C50F15" w:rsidRDefault="00C50F15" w:rsidP="000463F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0F15" w:rsidRDefault="00C50F15" w:rsidP="000463F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Дефектолог: Бутенёва Светлана Константиновна</w:t>
      </w:r>
    </w:p>
    <w:p w:rsidR="00C50F15" w:rsidRDefault="00C50F15" w:rsidP="000463F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Воспитатели: Беспятых Клавдия Николаевна</w:t>
      </w:r>
    </w:p>
    <w:p w:rsidR="00C50F15" w:rsidRDefault="00C50F15" w:rsidP="000463F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Гоголева Ирина Николаевна</w:t>
      </w:r>
    </w:p>
    <w:p w:rsidR="00C50F15" w:rsidRPr="000463FF" w:rsidRDefault="00C50F15" w:rsidP="003E679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C50F15" w:rsidRPr="000463FF" w:rsidRDefault="00C50F15" w:rsidP="000463F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0F15" w:rsidRDefault="00C50F15" w:rsidP="00F84384">
      <w:pPr>
        <w:jc w:val="center"/>
        <w:rPr>
          <w:rFonts w:ascii="Times New Roman" w:hAnsi="Times New Roman"/>
          <w:b/>
          <w:i/>
          <w:color w:val="548DD4"/>
          <w:sz w:val="36"/>
          <w:szCs w:val="36"/>
        </w:rPr>
      </w:pPr>
      <w:r w:rsidRPr="003E679D">
        <w:rPr>
          <w:rFonts w:ascii="Times New Roman" w:hAnsi="Times New Roman"/>
          <w:b/>
          <w:i/>
          <w:color w:val="548DD4"/>
          <w:sz w:val="36"/>
          <w:szCs w:val="36"/>
        </w:rPr>
        <w:t>Паспорт группы</w:t>
      </w:r>
      <w:r>
        <w:rPr>
          <w:rFonts w:ascii="Times New Roman" w:hAnsi="Times New Roman"/>
          <w:b/>
          <w:i/>
          <w:color w:val="548DD4"/>
          <w:sz w:val="36"/>
          <w:szCs w:val="36"/>
        </w:rPr>
        <w:t xml:space="preserve"> «Лучики»</w:t>
      </w:r>
    </w:p>
    <w:p w:rsidR="00C50F15" w:rsidRPr="00194F0A" w:rsidRDefault="00C50F15" w:rsidP="00194F0A">
      <w:pPr>
        <w:rPr>
          <w:rFonts w:ascii="Times New Roman" w:hAnsi="Times New Roman"/>
          <w:b/>
          <w:color w:val="00FF00"/>
          <w:sz w:val="28"/>
          <w:szCs w:val="28"/>
          <w:u w:val="single"/>
        </w:rPr>
      </w:pPr>
      <w:r w:rsidRPr="00194F0A">
        <w:rPr>
          <w:rFonts w:ascii="Times New Roman" w:hAnsi="Times New Roman"/>
          <w:b/>
          <w:color w:val="00FF00"/>
          <w:sz w:val="28"/>
          <w:szCs w:val="28"/>
          <w:u w:val="single"/>
        </w:rPr>
        <w:t>Дефектолог:</w:t>
      </w:r>
    </w:p>
    <w:p w:rsidR="00C50F15" w:rsidRPr="00194F0A" w:rsidRDefault="00C50F15" w:rsidP="00194F0A">
      <w:pPr>
        <w:rPr>
          <w:rFonts w:ascii="Times New Roman" w:hAnsi="Times New Roman"/>
          <w:b/>
          <w:sz w:val="32"/>
          <w:szCs w:val="32"/>
        </w:rPr>
      </w:pPr>
      <w:r w:rsidRPr="00194F0A">
        <w:rPr>
          <w:rFonts w:ascii="Times New Roman" w:hAnsi="Times New Roman"/>
          <w:b/>
          <w:sz w:val="32"/>
          <w:szCs w:val="32"/>
        </w:rPr>
        <w:t>Бутенёва С.К.</w:t>
      </w:r>
    </w:p>
    <w:p w:rsidR="00C50F15" w:rsidRPr="000463FF" w:rsidRDefault="00C50F15" w:rsidP="000463FF">
      <w:pPr>
        <w:rPr>
          <w:rFonts w:ascii="Times New Roman" w:hAnsi="Times New Roman"/>
          <w:b/>
          <w:color w:val="00FF00"/>
          <w:sz w:val="28"/>
          <w:szCs w:val="28"/>
          <w:u w:val="single"/>
        </w:rPr>
      </w:pPr>
      <w:r>
        <w:rPr>
          <w:rFonts w:ascii="Times New Roman" w:hAnsi="Times New Roman"/>
          <w:b/>
          <w:color w:val="00FF00"/>
          <w:sz w:val="28"/>
          <w:szCs w:val="28"/>
          <w:u w:val="single"/>
        </w:rPr>
        <w:t>Воспитатели:</w:t>
      </w:r>
    </w:p>
    <w:p w:rsidR="00C50F15" w:rsidRPr="000463FF" w:rsidRDefault="00C50F15" w:rsidP="000463F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Беспятых К</w:t>
      </w:r>
      <w:r w:rsidRPr="00F8438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Н, Гоголева И.Н.</w:t>
      </w:r>
    </w:p>
    <w:p w:rsidR="00C50F15" w:rsidRPr="000463FF" w:rsidRDefault="00C50F15" w:rsidP="000463FF">
      <w:pPr>
        <w:rPr>
          <w:rFonts w:ascii="Times New Roman" w:hAnsi="Times New Roman"/>
          <w:b/>
          <w:color w:val="00FF00"/>
          <w:sz w:val="28"/>
          <w:szCs w:val="28"/>
          <w:u w:val="single"/>
        </w:rPr>
      </w:pPr>
      <w:r w:rsidRPr="000463FF">
        <w:rPr>
          <w:rFonts w:ascii="Times New Roman" w:hAnsi="Times New Roman"/>
          <w:b/>
          <w:color w:val="00FF00"/>
          <w:sz w:val="28"/>
          <w:szCs w:val="28"/>
          <w:u w:val="single"/>
        </w:rPr>
        <w:t>Помощник воспитателя</w:t>
      </w:r>
    </w:p>
    <w:p w:rsidR="00C50F15" w:rsidRPr="00F84384" w:rsidRDefault="00C50F15" w:rsidP="000463FF">
      <w:pPr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i/>
          <w:sz w:val="28"/>
          <w:szCs w:val="28"/>
        </w:rPr>
        <w:t xml:space="preserve">•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Путешева Л.</w:t>
      </w:r>
      <w:r w:rsidRPr="00F84384">
        <w:rPr>
          <w:rFonts w:ascii="Times New Roman" w:hAnsi="Times New Roman"/>
          <w:b/>
          <w:sz w:val="28"/>
          <w:szCs w:val="28"/>
        </w:rPr>
        <w:t>А.</w:t>
      </w:r>
    </w:p>
    <w:p w:rsidR="00C50F15" w:rsidRPr="000463FF" w:rsidRDefault="00C50F15" w:rsidP="000463FF">
      <w:pPr>
        <w:rPr>
          <w:rFonts w:ascii="Times New Roman" w:hAnsi="Times New Roman"/>
          <w:b/>
          <w:color w:val="00FF00"/>
          <w:sz w:val="28"/>
          <w:szCs w:val="28"/>
          <w:u w:val="single"/>
        </w:rPr>
      </w:pPr>
      <w:r w:rsidRPr="000463FF">
        <w:rPr>
          <w:rFonts w:ascii="Times New Roman" w:hAnsi="Times New Roman"/>
          <w:b/>
          <w:color w:val="00FF00"/>
          <w:sz w:val="28"/>
          <w:szCs w:val="28"/>
          <w:u w:val="single"/>
        </w:rPr>
        <w:t>Музыкальный руководитель</w:t>
      </w:r>
    </w:p>
    <w:p w:rsidR="00C50F15" w:rsidRPr="00C87DE1" w:rsidRDefault="00C50F15" w:rsidP="00C87DE1">
      <w:pPr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i/>
          <w:sz w:val="28"/>
          <w:szCs w:val="28"/>
        </w:rPr>
        <w:t xml:space="preserve">• </w:t>
      </w:r>
      <w:r>
        <w:rPr>
          <w:rFonts w:ascii="Times New Roman" w:hAnsi="Times New Roman"/>
          <w:b/>
          <w:sz w:val="28"/>
          <w:szCs w:val="28"/>
        </w:rPr>
        <w:t xml:space="preserve"> Максимова Е.А.</w:t>
      </w:r>
    </w:p>
    <w:p w:rsidR="00C50F15" w:rsidRPr="007B6BC0" w:rsidRDefault="00C50F15" w:rsidP="00E36913">
      <w:pPr>
        <w:jc w:val="both"/>
        <w:rPr>
          <w:rFonts w:ascii="Times New Roman" w:hAnsi="Times New Roman"/>
          <w:b/>
          <w:sz w:val="28"/>
          <w:szCs w:val="28"/>
        </w:rPr>
      </w:pPr>
    </w:p>
    <w:p w:rsidR="00C50F15" w:rsidRPr="007B6BC0" w:rsidRDefault="00C50F15" w:rsidP="00F8438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B6BC0">
        <w:rPr>
          <w:rFonts w:ascii="Times New Roman" w:hAnsi="Times New Roman"/>
          <w:color w:val="000000"/>
          <w:sz w:val="28"/>
          <w:szCs w:val="28"/>
        </w:rPr>
        <w:t>Мы позаботится о том, чтобы ваш ребенок стал самостоятельным, общительным, любознательным, всесторонне развитым.</w:t>
      </w:r>
    </w:p>
    <w:p w:rsidR="00C50F15" w:rsidRPr="007B6BC0" w:rsidRDefault="00C50F15" w:rsidP="00E3691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7B6BC0">
        <w:rPr>
          <w:rFonts w:ascii="Times New Roman" w:hAnsi="Times New Roman"/>
          <w:color w:val="000000"/>
          <w:sz w:val="28"/>
          <w:szCs w:val="28"/>
        </w:rPr>
        <w:t xml:space="preserve">     Каждому ребенку от природы дано быть умным, здоровым и счастливым человеком. Задача взрослых помочь малышу раскрыть свой потенциал, научить его познать окружающий мир. У нас он будет общаться, играть, рисовать, танцевать, научится писать, строить и многое другое.</w:t>
      </w:r>
    </w:p>
    <w:p w:rsidR="00C50F15" w:rsidRPr="007B6BC0" w:rsidRDefault="00C50F15" w:rsidP="00E3691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7B6BC0">
        <w:rPr>
          <w:rFonts w:ascii="Times New Roman" w:hAnsi="Times New Roman"/>
          <w:color w:val="000000"/>
          <w:sz w:val="28"/>
          <w:szCs w:val="28"/>
        </w:rPr>
        <w:t xml:space="preserve">     В группе все устроено для ребенка. </w:t>
      </w:r>
      <w:r>
        <w:rPr>
          <w:rFonts w:ascii="Times New Roman" w:hAnsi="Times New Roman"/>
          <w:color w:val="000000"/>
          <w:sz w:val="28"/>
          <w:szCs w:val="28"/>
        </w:rPr>
        <w:t>Ребёнок</w:t>
      </w:r>
      <w:r w:rsidRPr="007B6BC0">
        <w:rPr>
          <w:rFonts w:ascii="Times New Roman" w:hAnsi="Times New Roman"/>
          <w:color w:val="000000"/>
          <w:sz w:val="28"/>
          <w:szCs w:val="28"/>
        </w:rPr>
        <w:t xml:space="preserve"> найдет и познает много удивительного, играя, станет большим и самостоятельным.</w:t>
      </w:r>
    </w:p>
    <w:p w:rsidR="00C50F15" w:rsidRDefault="00C50F15" w:rsidP="000463FF">
      <w:pPr>
        <w:spacing w:line="360" w:lineRule="auto"/>
        <w:jc w:val="center"/>
        <w:rPr>
          <w:rFonts w:ascii="Times New Roman" w:eastAsia="BatangChe" w:hAnsi="Times New Roman"/>
          <w:b/>
          <w:color w:val="000000"/>
          <w:sz w:val="28"/>
          <w:szCs w:val="28"/>
        </w:rPr>
      </w:pPr>
    </w:p>
    <w:p w:rsidR="00C50F15" w:rsidRDefault="00C50F15" w:rsidP="000463FF">
      <w:pPr>
        <w:spacing w:line="360" w:lineRule="auto"/>
        <w:jc w:val="center"/>
        <w:rPr>
          <w:rFonts w:ascii="Times New Roman" w:eastAsia="BatangChe" w:hAnsi="Times New Roman"/>
          <w:b/>
          <w:color w:val="000000"/>
          <w:sz w:val="28"/>
          <w:szCs w:val="28"/>
        </w:rPr>
      </w:pPr>
    </w:p>
    <w:p w:rsidR="00C50F15" w:rsidRDefault="00C50F15" w:rsidP="000463FF">
      <w:pPr>
        <w:spacing w:line="360" w:lineRule="auto"/>
        <w:jc w:val="center"/>
        <w:rPr>
          <w:rFonts w:ascii="Times New Roman" w:eastAsia="BatangChe" w:hAnsi="Times New Roman"/>
          <w:b/>
          <w:color w:val="000000"/>
          <w:sz w:val="28"/>
          <w:szCs w:val="28"/>
        </w:rPr>
      </w:pPr>
    </w:p>
    <w:p w:rsidR="00C50F15" w:rsidRDefault="00C50F15" w:rsidP="000463FF">
      <w:pPr>
        <w:spacing w:line="360" w:lineRule="auto"/>
        <w:jc w:val="center"/>
        <w:rPr>
          <w:rFonts w:ascii="Times New Roman" w:eastAsia="BatangChe" w:hAnsi="Times New Roman"/>
          <w:b/>
          <w:color w:val="000000"/>
          <w:sz w:val="28"/>
          <w:szCs w:val="28"/>
        </w:rPr>
      </w:pPr>
    </w:p>
    <w:p w:rsidR="00C50F15" w:rsidRDefault="00C50F15" w:rsidP="000463FF">
      <w:pPr>
        <w:spacing w:line="360" w:lineRule="auto"/>
        <w:jc w:val="center"/>
        <w:rPr>
          <w:rFonts w:ascii="Times New Roman" w:eastAsia="BatangChe" w:hAnsi="Times New Roman"/>
          <w:b/>
          <w:color w:val="000000"/>
          <w:sz w:val="28"/>
          <w:szCs w:val="28"/>
        </w:rPr>
      </w:pPr>
    </w:p>
    <w:p w:rsidR="00C50F15" w:rsidRPr="007B6BC0" w:rsidRDefault="00C50F15" w:rsidP="000463FF">
      <w:pPr>
        <w:spacing w:line="360" w:lineRule="auto"/>
        <w:jc w:val="center"/>
        <w:rPr>
          <w:rFonts w:ascii="Times New Roman" w:eastAsia="BatangChe" w:hAnsi="Times New Roman"/>
          <w:b/>
          <w:color w:val="000000"/>
          <w:sz w:val="28"/>
          <w:szCs w:val="28"/>
        </w:rPr>
      </w:pPr>
    </w:p>
    <w:p w:rsidR="00C50F15" w:rsidRPr="000463FF" w:rsidRDefault="00C50F15" w:rsidP="000463FF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color w:val="000000"/>
          <w:sz w:val="28"/>
          <w:szCs w:val="28"/>
        </w:rPr>
        <w:t>ДОБРО ПОЖАЛОВАТЬ!</w:t>
      </w:r>
    </w:p>
    <w:p w:rsidR="00C50F15" w:rsidRPr="000463FF" w:rsidRDefault="00C50F15" w:rsidP="000463FF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color w:val="000000"/>
          <w:sz w:val="28"/>
          <w:szCs w:val="28"/>
        </w:rPr>
        <w:t xml:space="preserve">Хотите, чтобы ребенок поскорее стал большим и самостоятельным? </w:t>
      </w:r>
    </w:p>
    <w:p w:rsidR="00C50F15" w:rsidRPr="006A76E8" w:rsidRDefault="00C50F15" w:rsidP="006A76E8">
      <w:pPr>
        <w:spacing w:line="360" w:lineRule="auto"/>
        <w:jc w:val="center"/>
        <w:rPr>
          <w:b/>
          <w:bCs/>
          <w:sz w:val="40"/>
          <w:szCs w:val="40"/>
        </w:rPr>
      </w:pPr>
      <w:r w:rsidRPr="000463FF">
        <w:rPr>
          <w:rFonts w:ascii="Times New Roman" w:hAnsi="Times New Roman"/>
          <w:b/>
          <w:color w:val="000000"/>
          <w:sz w:val="28"/>
          <w:szCs w:val="28"/>
        </w:rPr>
        <w:t xml:space="preserve"> Приходите к нам, в</w:t>
      </w:r>
      <w:r w:rsidRPr="006A76E8">
        <w:rPr>
          <w:rFonts w:ascii="Times New Roman" w:hAnsi="Times New Roman"/>
          <w:b/>
          <w:bCs/>
          <w:sz w:val="28"/>
          <w:szCs w:val="28"/>
        </w:rPr>
        <w:t xml:space="preserve"> группу </w:t>
      </w:r>
      <w:r>
        <w:rPr>
          <w:rFonts w:ascii="Times New Roman" w:hAnsi="Times New Roman"/>
          <w:b/>
          <w:bCs/>
          <w:sz w:val="28"/>
          <w:szCs w:val="28"/>
        </w:rPr>
        <w:t>компенсирующей направленности</w:t>
      </w:r>
      <w:r>
        <w:rPr>
          <w:b/>
          <w:bCs/>
          <w:sz w:val="40"/>
          <w:szCs w:val="40"/>
        </w:rPr>
        <w:t xml:space="preserve"> </w:t>
      </w:r>
    </w:p>
    <w:p w:rsidR="00C50F15" w:rsidRPr="006A76E8" w:rsidRDefault="00C50F15" w:rsidP="000463FF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6A76E8">
        <w:rPr>
          <w:rFonts w:ascii="Times New Roman" w:hAnsi="Times New Roman"/>
          <w:sz w:val="32"/>
          <w:szCs w:val="32"/>
        </w:rPr>
        <w:t xml:space="preserve">Паспорт </w:t>
      </w:r>
      <w:r>
        <w:rPr>
          <w:rFonts w:ascii="Times New Roman" w:hAnsi="Times New Roman"/>
          <w:bCs/>
          <w:sz w:val="32"/>
          <w:szCs w:val="32"/>
        </w:rPr>
        <w:t xml:space="preserve">группы </w:t>
      </w:r>
      <w:r w:rsidRPr="006A76E8">
        <w:rPr>
          <w:rFonts w:ascii="Times New Roman" w:hAnsi="Times New Roman"/>
          <w:sz w:val="32"/>
          <w:szCs w:val="32"/>
        </w:rPr>
        <w:t>включает следующую информацию:</w:t>
      </w:r>
    </w:p>
    <w:p w:rsidR="00C50F15" w:rsidRPr="000463FF" w:rsidRDefault="00C50F15" w:rsidP="000463FF">
      <w:pPr>
        <w:spacing w:line="360" w:lineRule="auto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-данные о </w:t>
      </w:r>
      <w:r>
        <w:rPr>
          <w:rFonts w:ascii="Times New Roman" w:hAnsi="Times New Roman"/>
          <w:sz w:val="28"/>
          <w:szCs w:val="28"/>
        </w:rPr>
        <w:t>реализуемой П</w:t>
      </w:r>
      <w:r w:rsidRPr="000463FF"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z w:val="28"/>
          <w:szCs w:val="28"/>
        </w:rPr>
        <w:t>грамме</w:t>
      </w:r>
      <w:r w:rsidRPr="000463FF">
        <w:rPr>
          <w:rFonts w:ascii="Times New Roman" w:hAnsi="Times New Roman"/>
          <w:sz w:val="28"/>
          <w:szCs w:val="28"/>
        </w:rPr>
        <w:t>,</w:t>
      </w:r>
    </w:p>
    <w:p w:rsidR="00C50F15" w:rsidRPr="000463FF" w:rsidRDefault="00C50F15" w:rsidP="000463FF">
      <w:pPr>
        <w:spacing w:line="360" w:lineRule="auto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-о воспитателях,</w:t>
      </w:r>
    </w:p>
    <w:p w:rsidR="00C50F15" w:rsidRPr="000463FF" w:rsidRDefault="00C50F15" w:rsidP="000463FF">
      <w:pPr>
        <w:spacing w:line="360" w:lineRule="auto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-режим дня (на летний и зимний период),</w:t>
      </w:r>
    </w:p>
    <w:p w:rsidR="00C50F15" w:rsidRPr="000463FF" w:rsidRDefault="00C50F15" w:rsidP="000463FF">
      <w:pPr>
        <w:spacing w:line="360" w:lineRule="auto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-расписание </w:t>
      </w:r>
      <w:r>
        <w:rPr>
          <w:rFonts w:ascii="Times New Roman" w:hAnsi="Times New Roman"/>
          <w:sz w:val="28"/>
          <w:szCs w:val="28"/>
        </w:rPr>
        <w:t>О</w:t>
      </w:r>
      <w:r w:rsidRPr="000463FF">
        <w:rPr>
          <w:rFonts w:ascii="Times New Roman" w:hAnsi="Times New Roman"/>
          <w:sz w:val="28"/>
          <w:szCs w:val="28"/>
        </w:rPr>
        <w:t xml:space="preserve">ОД </w:t>
      </w:r>
    </w:p>
    <w:p w:rsidR="00C50F15" w:rsidRDefault="00C50F15" w:rsidP="000463F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50F15" w:rsidRPr="008169DD" w:rsidRDefault="00C50F15" w:rsidP="008169DD">
      <w:pPr>
        <w:spacing w:line="360" w:lineRule="auto"/>
        <w:ind w:left="-900" w:hanging="72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Режим дня в дошкольном учреждении</w:t>
      </w:r>
    </w:p>
    <w:p w:rsidR="00C50F15" w:rsidRPr="000463FF" w:rsidRDefault="00C50F15" w:rsidP="00824FB8">
      <w:pPr>
        <w:spacing w:line="36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     Режим дня соответствует ритмам и темпам жизнедеятельности организма. Ребенок, который живет по режиму, всегда выгодно отличается от ребенка без режимного. В первом случае малыш более уравновешен, активен, у него преобладают положительные эмоции. Во втором — он часто капризничает, менее активен. Ребенка, живущего по режиму, легче воспитывать. Ведь организм, привыкнув к определенному ритму, сам в соответствующее время требует пищи, отдыха, активности. </w:t>
      </w:r>
    </w:p>
    <w:p w:rsidR="00C50F15" w:rsidRPr="000463FF" w:rsidRDefault="00C50F15" w:rsidP="000463FF">
      <w:pPr>
        <w:spacing w:line="360" w:lineRule="auto"/>
        <w:ind w:left="-720"/>
        <w:rPr>
          <w:rFonts w:ascii="Times New Roman" w:hAnsi="Times New Roman"/>
          <w:i/>
          <w:color w:val="0070C0"/>
          <w:sz w:val="28"/>
          <w:szCs w:val="28"/>
        </w:rPr>
      </w:pPr>
    </w:p>
    <w:p w:rsidR="00C50F15" w:rsidRPr="000463FF" w:rsidRDefault="00C50F15" w:rsidP="000463FF">
      <w:pPr>
        <w:spacing w:line="360" w:lineRule="auto"/>
        <w:ind w:left="-72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Режим дня в нашем дошкольном учреждении соответствует всем основным требованиям:</w:t>
      </w:r>
    </w:p>
    <w:p w:rsidR="00C50F15" w:rsidRPr="000463FF" w:rsidRDefault="00C50F15" w:rsidP="00824FB8">
      <w:pPr>
        <w:spacing w:line="36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63FF">
        <w:rPr>
          <w:rFonts w:ascii="Times New Roman" w:hAnsi="Times New Roman"/>
          <w:sz w:val="28"/>
          <w:szCs w:val="28"/>
        </w:rPr>
        <w:t>Прогулки организуются 2 раза в день (в летний период): в первую половину - до обеда и во вторую половину дня - перед уходом детей домой (прогулка не проводится при температуре воздуха ниже минус 20С и скорости ветра более 15 м/с);</w:t>
      </w:r>
    </w:p>
    <w:p w:rsidR="00C50F15" w:rsidRDefault="00C50F15" w:rsidP="002C194D">
      <w:pPr>
        <w:spacing w:line="36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- Домашние задания воспитанникам не задаются;</w:t>
      </w:r>
    </w:p>
    <w:p w:rsidR="00C50F15" w:rsidRPr="000463FF" w:rsidRDefault="00C50F15" w:rsidP="002C194D">
      <w:pPr>
        <w:spacing w:line="36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- В дни каникул и в летний период </w:t>
      </w:r>
      <w:r>
        <w:rPr>
          <w:rFonts w:ascii="Times New Roman" w:hAnsi="Times New Roman"/>
          <w:sz w:val="28"/>
          <w:szCs w:val="28"/>
        </w:rPr>
        <w:t>О</w:t>
      </w:r>
      <w:r w:rsidRPr="000463FF">
        <w:rPr>
          <w:rFonts w:ascii="Times New Roman" w:hAnsi="Times New Roman"/>
          <w:sz w:val="28"/>
          <w:szCs w:val="28"/>
        </w:rPr>
        <w:t>ОД не проводится (организуются спортивные и подвижные игры, спортивные праздники, экскурсии, а также увеличивается продолжительность прогулок).</w:t>
      </w:r>
    </w:p>
    <w:p w:rsidR="00C50F15" w:rsidRPr="000463FF" w:rsidRDefault="00C50F15" w:rsidP="000463F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50F15" w:rsidRPr="000463FF" w:rsidRDefault="00C50F15" w:rsidP="008F57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Назначение занятий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967">
        <w:rPr>
          <w:rFonts w:ascii="Times New Roman" w:hAnsi="Times New Roman"/>
          <w:bCs/>
          <w:sz w:val="28"/>
          <w:szCs w:val="28"/>
        </w:rPr>
        <w:t>группе</w:t>
      </w:r>
      <w:r>
        <w:rPr>
          <w:rFonts w:ascii="Times New Roman" w:hAnsi="Times New Roman"/>
          <w:bCs/>
          <w:sz w:val="28"/>
          <w:szCs w:val="28"/>
        </w:rPr>
        <w:t xml:space="preserve"> компенсирующей направленности</w:t>
      </w:r>
      <w:r w:rsidRPr="000463FF">
        <w:rPr>
          <w:rFonts w:ascii="Times New Roman" w:hAnsi="Times New Roman"/>
          <w:sz w:val="28"/>
          <w:szCs w:val="28"/>
        </w:rPr>
        <w:t xml:space="preserve"> состоит в систематизации, углублении, обобщении личного опыта ребенка: в освоении новых, сложных способов познавательной деятельности; в осознании связей и зависимостей, которые скрыты от детей в повседневных делах и требуют для освоения специальных условий и управления со стороны воспитателя.</w:t>
      </w:r>
    </w:p>
    <w:p w:rsidR="00C50F15" w:rsidRDefault="00C50F15" w:rsidP="008F57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В ходе занятий дети учатся называть предметы, которые им часто встречаются, пояснять их назначение, разделять их по свойствам и качествам, та</w:t>
      </w:r>
      <w:r>
        <w:rPr>
          <w:rFonts w:ascii="Times New Roman" w:hAnsi="Times New Roman"/>
          <w:sz w:val="28"/>
          <w:szCs w:val="28"/>
        </w:rPr>
        <w:t>ких как форма, цвет, материал. Д</w:t>
      </w:r>
      <w:r w:rsidRPr="000463FF">
        <w:rPr>
          <w:rFonts w:ascii="Times New Roman" w:hAnsi="Times New Roman"/>
          <w:sz w:val="28"/>
          <w:szCs w:val="28"/>
        </w:rPr>
        <w:t>ети накапливают знания о некоторых диких и домашних животных. Наши воспитатели учат ребят беречь природу: не срывать без надобности растения, не ломать деревья и кустарники, не уничтожать червяков, гусениц, бабочек.</w:t>
      </w:r>
    </w:p>
    <w:p w:rsidR="00C50F15" w:rsidRDefault="00C50F15" w:rsidP="008F57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 На занятиях рисованием дети усваивают большое количество технических навыков, например, учатся правильно брать фломастер или карандаш тремя пальцами, удерживать его большим пальцем и средним, придерживая вверху указательным, умело им действовать, уд</w:t>
      </w:r>
      <w:r>
        <w:rPr>
          <w:rFonts w:ascii="Times New Roman" w:hAnsi="Times New Roman"/>
          <w:sz w:val="28"/>
          <w:szCs w:val="28"/>
        </w:rPr>
        <w:t>ерживая правильную позу. Детям</w:t>
      </w:r>
      <w:r w:rsidRPr="000463FF">
        <w:rPr>
          <w:rFonts w:ascii="Times New Roman" w:hAnsi="Times New Roman"/>
          <w:sz w:val="28"/>
          <w:szCs w:val="28"/>
        </w:rPr>
        <w:t xml:space="preserve"> даются знания о том, какими материалами можно рисовать, какие цвета лучше подобрать к сюжету или изображаемому предмету, которые они запоминают наизусть и могут без ошибки назвать.</w:t>
      </w:r>
    </w:p>
    <w:p w:rsidR="00C50F15" w:rsidRPr="000463FF" w:rsidRDefault="00C50F15" w:rsidP="003E446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том числе, дети делают аппликации. </w:t>
      </w:r>
      <w:r w:rsidRPr="00104E8E">
        <w:rPr>
          <w:rFonts w:ascii="Times New Roman" w:hAnsi="Times New Roman"/>
          <w:sz w:val="28"/>
          <w:szCs w:val="28"/>
        </w:rPr>
        <w:t>Работа с различными материалами, в различных художественных техниках расширяет возможности ребенка, развивает чувства цвета, гармонии, пространство воображения, образное м</w:t>
      </w:r>
      <w:r>
        <w:rPr>
          <w:rFonts w:ascii="Times New Roman" w:hAnsi="Times New Roman"/>
          <w:sz w:val="28"/>
          <w:szCs w:val="28"/>
        </w:rPr>
        <w:t>ышление, творческие способности, развивает мелкую моторику.</w:t>
      </w:r>
    </w:p>
    <w:p w:rsidR="00C50F15" w:rsidRPr="000463FF" w:rsidRDefault="00C50F15" w:rsidP="008169D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     В лепке дети узнают о свойствах материалов, которые используют. Это может быть глина, пластилин, тесто. Т</w:t>
      </w:r>
      <w:r>
        <w:rPr>
          <w:rFonts w:ascii="Times New Roman" w:hAnsi="Times New Roman"/>
          <w:sz w:val="28"/>
          <w:szCs w:val="28"/>
        </w:rPr>
        <w:t>акже они</w:t>
      </w:r>
      <w:r w:rsidRPr="000463FF">
        <w:rPr>
          <w:rFonts w:ascii="Times New Roman" w:hAnsi="Times New Roman"/>
          <w:sz w:val="28"/>
          <w:szCs w:val="28"/>
        </w:rPr>
        <w:t xml:space="preserve"> запоминают, какие предметы из них можно вылепить. Развивается моторика рук, благодаря которой они могут отделять от куска небольшие по размеру комочки, раскатывать их ладонями, лепить предметы, со</w:t>
      </w:r>
      <w:r>
        <w:rPr>
          <w:rFonts w:ascii="Times New Roman" w:hAnsi="Times New Roman"/>
          <w:sz w:val="28"/>
          <w:szCs w:val="28"/>
        </w:rPr>
        <w:t xml:space="preserve">стоящие из трех и больше частей. </w:t>
      </w:r>
    </w:p>
    <w:p w:rsidR="00C50F15" w:rsidRPr="000463FF" w:rsidRDefault="00C50F15" w:rsidP="002C194D">
      <w:pPr>
        <w:ind w:left="-993" w:right="-119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ОРГАНИЗОВАННАЯ ОБРАЗОВАТЕЛЬНАЯ ДЕЯТЕЛЬНОСТЬ</w:t>
      </w:r>
    </w:p>
    <w:p w:rsidR="00C50F15" w:rsidRDefault="00C50F15" w:rsidP="002C194D">
      <w:pPr>
        <w:ind w:right="-9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463FF">
        <w:rPr>
          <w:sz w:val="28"/>
          <w:szCs w:val="28"/>
        </w:rPr>
        <w:t xml:space="preserve">Всего </w:t>
      </w:r>
      <w:r>
        <w:rPr>
          <w:sz w:val="28"/>
          <w:szCs w:val="28"/>
        </w:rPr>
        <w:t>О</w:t>
      </w:r>
      <w:r w:rsidRPr="000463FF">
        <w:rPr>
          <w:sz w:val="28"/>
          <w:szCs w:val="28"/>
        </w:rPr>
        <w:t>ОД – 10</w:t>
      </w:r>
    </w:p>
    <w:p w:rsidR="00C50F15" w:rsidRPr="002C194D" w:rsidRDefault="00C50F15" w:rsidP="002C194D">
      <w:pPr>
        <w:ind w:right="-908"/>
        <w:rPr>
          <w:sz w:val="28"/>
          <w:szCs w:val="28"/>
        </w:rPr>
      </w:pPr>
      <w:r>
        <w:rPr>
          <w:sz w:val="28"/>
          <w:szCs w:val="28"/>
        </w:rPr>
        <w:t>Продолжительность ООД – 1</w:t>
      </w:r>
      <w:r w:rsidRPr="002C194D">
        <w:rPr>
          <w:sz w:val="28"/>
          <w:szCs w:val="28"/>
        </w:rPr>
        <w:t>5 минут</w:t>
      </w:r>
    </w:p>
    <w:p w:rsidR="00C50F15" w:rsidRPr="008169DD" w:rsidRDefault="00C50F15" w:rsidP="003E4462">
      <w:pPr>
        <w:ind w:right="-9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середине занятия </w:t>
      </w:r>
      <w:r w:rsidRPr="000463FF">
        <w:rPr>
          <w:rFonts w:ascii="Times New Roman" w:hAnsi="Times New Roman"/>
          <w:sz w:val="28"/>
          <w:szCs w:val="28"/>
        </w:rPr>
        <w:t>проводится физ. минутка</w:t>
      </w:r>
      <w:r>
        <w:rPr>
          <w:rFonts w:ascii="Times New Roman" w:hAnsi="Times New Roman"/>
          <w:sz w:val="28"/>
          <w:szCs w:val="28"/>
        </w:rPr>
        <w:t>.</w:t>
      </w:r>
    </w:p>
    <w:p w:rsidR="00C50F15" w:rsidRDefault="00C50F15" w:rsidP="000826A7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50F15" w:rsidRPr="00D20967" w:rsidRDefault="00C50F15" w:rsidP="000826A7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color w:val="000000"/>
          <w:sz w:val="28"/>
          <w:szCs w:val="28"/>
        </w:rPr>
        <w:t xml:space="preserve">Предметно - развивающая, игровая среда </w:t>
      </w:r>
      <w:r>
        <w:rPr>
          <w:rFonts w:ascii="Times New Roman" w:hAnsi="Times New Roman"/>
          <w:b/>
          <w:color w:val="000000"/>
          <w:sz w:val="28"/>
          <w:szCs w:val="28"/>
        </w:rPr>
        <w:t>в</w:t>
      </w:r>
      <w:r w:rsidRPr="00D2096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группе младшего</w:t>
      </w:r>
      <w:r w:rsidRPr="00D20967">
        <w:rPr>
          <w:rFonts w:ascii="Times New Roman" w:hAnsi="Times New Roman"/>
          <w:b/>
          <w:bCs/>
          <w:sz w:val="28"/>
          <w:szCs w:val="28"/>
        </w:rPr>
        <w:t xml:space="preserve"> возраста.</w:t>
      </w:r>
    </w:p>
    <w:p w:rsidR="00C50F15" w:rsidRPr="000463FF" w:rsidRDefault="00C50F15" w:rsidP="008169DD">
      <w:pPr>
        <w:ind w:right="76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Предметно - развивающая, игровая среда – это система материальных объектов деятельности ребенка, которая в свою очередь моделирует содержание духовного и физического развития ребенка.</w:t>
      </w:r>
    </w:p>
    <w:p w:rsidR="00C50F15" w:rsidRPr="000463FF" w:rsidRDefault="00C50F15" w:rsidP="008169DD">
      <w:pPr>
        <w:ind w:right="76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В период детства маленький человек активно познает окружающий мир. И наша задача — сделать окружение для ребенка ярким, интересным, запоминающимся, эмоциональным, активным, мобильным. Правильно организованная предметно-развивающая, игровая среда, помогает взрослому обеспечить гармоничное развитие ребенка, создать эмоционально положительную атмосферу в группе, устраивать и проводить игры-занятия и таким образом приучать детей к самостоятельным играм с постепенно усложняющимся содержанием.</w:t>
      </w:r>
    </w:p>
    <w:p w:rsidR="00C50F15" w:rsidRPr="000463FF" w:rsidRDefault="00C50F15" w:rsidP="007B6BC0">
      <w:pPr>
        <w:ind w:right="76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Поэтому для полноценного развития детей важно создать развивающую среду в детском саду, где дети могут играть, читать, драматизировать, рисовать, лепить, заниматься физической культурой.</w:t>
      </w:r>
    </w:p>
    <w:p w:rsidR="00C50F15" w:rsidRPr="000463FF" w:rsidRDefault="00C50F15" w:rsidP="000463FF">
      <w:pPr>
        <w:spacing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Зона двигательной активности</w:t>
      </w:r>
    </w:p>
    <w:p w:rsidR="00C50F15" w:rsidRPr="000463FF" w:rsidRDefault="00C50F15" w:rsidP="000463FF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0463FF">
        <w:rPr>
          <w:rFonts w:ascii="Times New Roman" w:hAnsi="Times New Roman"/>
          <w:color w:val="000000"/>
          <w:sz w:val="28"/>
          <w:szCs w:val="28"/>
        </w:rPr>
        <w:t xml:space="preserve">Потребность в движении является важной задачей при организации предметно-развивающей среды. В «Зоне двигательной </w:t>
      </w:r>
      <w:r>
        <w:rPr>
          <w:rFonts w:ascii="Times New Roman" w:hAnsi="Times New Roman"/>
          <w:color w:val="000000"/>
          <w:sz w:val="28"/>
          <w:szCs w:val="28"/>
        </w:rPr>
        <w:t>активности</w:t>
      </w:r>
      <w:r w:rsidRPr="000463FF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463FF">
        <w:rPr>
          <w:rFonts w:ascii="Times New Roman" w:hAnsi="Times New Roman"/>
          <w:color w:val="000000"/>
          <w:sz w:val="28"/>
          <w:szCs w:val="28"/>
        </w:rPr>
        <w:t>есть «дорожка здоровья», массажные коврики, мячи, гимнастические палки, обручи, мячи для метания, кольца, атрибуты для проведения подвижных игр, а также пособия, необходимые для проведения утренней гимнастики.</w:t>
      </w:r>
    </w:p>
    <w:p w:rsidR="00C50F15" w:rsidRDefault="00C50F15" w:rsidP="000463FF">
      <w:pPr>
        <w:spacing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50F15" w:rsidRPr="000463FF" w:rsidRDefault="00C50F15" w:rsidP="000463FF">
      <w:pPr>
        <w:spacing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Зона игровых двигательных модулей</w:t>
      </w:r>
    </w:p>
    <w:p w:rsidR="00C50F15" w:rsidRPr="000826A7" w:rsidRDefault="00C50F15" w:rsidP="000826A7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0463FF">
        <w:rPr>
          <w:rFonts w:ascii="Times New Roman" w:hAnsi="Times New Roman"/>
          <w:color w:val="000000"/>
          <w:sz w:val="28"/>
          <w:szCs w:val="28"/>
        </w:rPr>
        <w:t>В зоне игровых двигательных модулей собраны технические игрушки: машины – самосвалы, грузовики (в них дети легко могут катать кукол, мягкие игрушки, перевозить детали конструктора); легковые автомобили, каталки, коляски. Здесь же находится игровой строительный материал разного размера основных цветов для сооружения пос</w:t>
      </w:r>
      <w:r>
        <w:rPr>
          <w:rFonts w:ascii="Times New Roman" w:hAnsi="Times New Roman"/>
          <w:color w:val="000000"/>
          <w:sz w:val="28"/>
          <w:szCs w:val="28"/>
        </w:rPr>
        <w:t>троек и игрушки для обыгрывания</w:t>
      </w:r>
    </w:p>
    <w:p w:rsidR="00C50F15" w:rsidRPr="000463FF" w:rsidRDefault="00C50F15" w:rsidP="008169DD">
      <w:pPr>
        <w:spacing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Активный игровой центр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"Жилая комната"</w:t>
      </w:r>
    </w:p>
    <w:p w:rsidR="00C50F15" w:rsidRDefault="00C50F15" w:rsidP="00A75571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463FF">
        <w:rPr>
          <w:rFonts w:ascii="Times New Roman" w:hAnsi="Times New Roman"/>
          <w:color w:val="000000"/>
          <w:sz w:val="28"/>
          <w:szCs w:val="28"/>
        </w:rPr>
        <w:t>Основно</w:t>
      </w:r>
      <w:r>
        <w:rPr>
          <w:rFonts w:ascii="Times New Roman" w:hAnsi="Times New Roman"/>
          <w:color w:val="000000"/>
          <w:sz w:val="28"/>
          <w:szCs w:val="28"/>
        </w:rPr>
        <w:t>й вид деятельности наших детей</w:t>
      </w:r>
      <w:r w:rsidRPr="000463FF">
        <w:rPr>
          <w:rFonts w:ascii="Times New Roman" w:hAnsi="Times New Roman"/>
          <w:color w:val="000000"/>
          <w:sz w:val="28"/>
          <w:szCs w:val="28"/>
        </w:rPr>
        <w:t xml:space="preserve"> — игровой. В нашем активном игровом центре «Жилая комната» собраны игрушки, которые знакомят детей с окружа</w:t>
      </w:r>
      <w:r>
        <w:rPr>
          <w:rFonts w:ascii="Times New Roman" w:hAnsi="Times New Roman"/>
          <w:color w:val="000000"/>
          <w:sz w:val="28"/>
          <w:szCs w:val="28"/>
        </w:rPr>
        <w:t>ющими их предметами быта. Дети</w:t>
      </w:r>
      <w:r w:rsidRPr="000463FF">
        <w:rPr>
          <w:rFonts w:ascii="Times New Roman" w:hAnsi="Times New Roman"/>
          <w:color w:val="000000"/>
          <w:sz w:val="28"/>
          <w:szCs w:val="28"/>
        </w:rPr>
        <w:t xml:space="preserve"> не только знакомятся с новыми для них предметами, но и учатся действовать с ними. А затем переносят полученные знания и навыки в повседневную жизнь.</w:t>
      </w:r>
    </w:p>
    <w:p w:rsidR="00C50F15" w:rsidRDefault="00C50F15" w:rsidP="000463FF">
      <w:pPr>
        <w:spacing w:line="360" w:lineRule="auto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noProof/>
        </w:rPr>
        <w:pict>
          <v:shape id="Рисунок 1" o:spid="_x0000_i1026" type="#_x0000_t75" alt="https://sun9-75.userapi.com/jMLAqmuR5C7JOj3HZvZtUrnCVUcR42bI3Ex_Nw/zYqaKQux64k.jpg" style="width:153.75pt;height:205.5pt;visibility:visible">
            <v:imagedata r:id="rId8" o:title="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     </w:t>
      </w:r>
      <w:r>
        <w:rPr>
          <w:noProof/>
        </w:rPr>
        <w:pict>
          <v:shape id="Рисунок 4" o:spid="_x0000_i1027" type="#_x0000_t75" alt="https://sun9-75.userapi.com/impf/NaHud9pBWHIqaXYgwnI0cGKF0cXCEZmaUt65hw/MxbijS_giK4.jpg?size=1280x678&amp;quality=90&amp;sign=161ac9b7d65820ac8e987dd71a7ceda4" style="width:259.5pt;height:137.25pt;visibility:visible">
            <v:imagedata r:id="rId9" o:title=""/>
          </v:shape>
        </w:pict>
      </w:r>
    </w:p>
    <w:p w:rsidR="00C50F15" w:rsidRPr="000463FF" w:rsidRDefault="00C50F15" w:rsidP="000463FF">
      <w:pPr>
        <w:spacing w:line="360" w:lineRule="auto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noProof/>
        </w:rPr>
        <w:pict>
          <v:shape id="Рисунок 3" o:spid="_x0000_i1028" type="#_x0000_t75" alt="https://sun9-75.userapi.com/impf/oSdZ0_188JhRsjvBanL5bW2X2XkzHAf3aeFcPA/qAWMkqJgrlQ.jpg?size=1280x678&amp;quality=90&amp;sign=0746a21c0a3152a4f5efbe917073f917" style="width:201.75pt;height:102pt;visibility:visible">
            <v:imagedata r:id="rId10" o:title="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    </w:t>
      </w:r>
      <w:r>
        <w:rPr>
          <w:noProof/>
        </w:rPr>
        <w:pict>
          <v:shape id="Рисунок 5" o:spid="_x0000_i1029" type="#_x0000_t75" alt="https://sun9-75.userapi.com/impf/ZwZ-UjMPijeDUsCATwzQfrjUNOSNs-bJ0cKl7Q/NKrf8wX5dnk.jpg?size=1280x678&amp;quality=90&amp;sign=8cd82b6ba0581c9445acab54e393ad57" style="width:240pt;height:122.25pt;visibility:visible">
            <v:imagedata r:id="rId11" o:title=""/>
          </v:shape>
        </w:pict>
      </w:r>
    </w:p>
    <w:p w:rsidR="00C50F15" w:rsidRDefault="00C50F15" w:rsidP="000463FF">
      <w:pPr>
        <w:spacing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50F15" w:rsidRPr="000463FF" w:rsidRDefault="00C50F15" w:rsidP="000463FF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Центр развивающих игр</w:t>
      </w:r>
    </w:p>
    <w:p w:rsidR="00C50F15" w:rsidRPr="000463FF" w:rsidRDefault="00C50F15" w:rsidP="002F53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     Центр развивающих игр направлен на развитие речи, сенсорного восприятия, мелкой моторики, воображения. Комплектация: матрёшки с вкладышами, вкладыши разной формы, набор палочек разных цветов, игрушки-шнуровки разного вида, сюжетно-дидактические панно с пуговицами, кнопками, разные виды мозаик, лото по разным тема</w:t>
      </w:r>
      <w:r>
        <w:rPr>
          <w:rFonts w:ascii="Times New Roman" w:hAnsi="Times New Roman"/>
          <w:sz w:val="28"/>
          <w:szCs w:val="28"/>
        </w:rPr>
        <w:t>м, настольно-печатные игры, нас</w:t>
      </w:r>
      <w:r w:rsidRPr="000463F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</w:t>
      </w:r>
      <w:r w:rsidRPr="000463FF">
        <w:rPr>
          <w:rFonts w:ascii="Times New Roman" w:hAnsi="Times New Roman"/>
          <w:sz w:val="28"/>
          <w:szCs w:val="28"/>
        </w:rPr>
        <w:t>нное панно с геометрическими фигурами.</w:t>
      </w:r>
    </w:p>
    <w:p w:rsidR="00C50F15" w:rsidRPr="00282642" w:rsidRDefault="00C50F15" w:rsidP="0028264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7" o:spid="_x0000_s1026" type="#_x0000_t75" alt="https://sun9-75.userapi.com/3yhZEjyGQH0WNO9O8IigudFG_GKZBbU0SthQsw/pBOL7lSaq4g.jpg" style="position:absolute;left:0;text-align:left;margin-left:22.8pt;margin-top:148.8pt;width:195pt;height:260pt;z-index:251658240;visibility:visible">
            <v:imagedata r:id="rId12" o:title=""/>
            <w10:wrap type="topAndBottom"/>
          </v:shape>
        </w:pict>
      </w:r>
      <w:r w:rsidRPr="000463FF">
        <w:rPr>
          <w:rFonts w:ascii="Times New Roman" w:hAnsi="Times New Roman"/>
          <w:sz w:val="28"/>
          <w:szCs w:val="28"/>
        </w:rPr>
        <w:t xml:space="preserve">    Дидактический стол яв</w:t>
      </w:r>
      <w:r>
        <w:rPr>
          <w:rFonts w:ascii="Times New Roman" w:hAnsi="Times New Roman"/>
          <w:sz w:val="28"/>
          <w:szCs w:val="28"/>
        </w:rPr>
        <w:t>ляется частью развивающих игр. Мы</w:t>
      </w:r>
      <w:r w:rsidRPr="000463FF">
        <w:rPr>
          <w:rFonts w:ascii="Times New Roman" w:hAnsi="Times New Roman"/>
          <w:sz w:val="28"/>
          <w:szCs w:val="28"/>
        </w:rPr>
        <w:t xml:space="preserve"> используе</w:t>
      </w:r>
      <w:r>
        <w:rPr>
          <w:rFonts w:ascii="Times New Roman" w:hAnsi="Times New Roman"/>
          <w:sz w:val="28"/>
          <w:szCs w:val="28"/>
        </w:rPr>
        <w:t>м</w:t>
      </w:r>
      <w:r w:rsidRPr="000463FF">
        <w:rPr>
          <w:rFonts w:ascii="Times New Roman" w:hAnsi="Times New Roman"/>
          <w:sz w:val="28"/>
          <w:szCs w:val="28"/>
        </w:rPr>
        <w:t xml:space="preserve"> его для проведения игр-занятий с небольшой группой детей и индивидуально с целью развития сенсорных способностей. Наполняемость дидакти</w:t>
      </w:r>
      <w:r>
        <w:rPr>
          <w:rFonts w:ascii="Times New Roman" w:hAnsi="Times New Roman"/>
          <w:sz w:val="28"/>
          <w:szCs w:val="28"/>
        </w:rPr>
        <w:t>ческого стола периодически меняется</w:t>
      </w:r>
      <w:r w:rsidRPr="000463FF">
        <w:rPr>
          <w:rFonts w:ascii="Times New Roman" w:hAnsi="Times New Roman"/>
          <w:sz w:val="28"/>
          <w:szCs w:val="28"/>
        </w:rPr>
        <w:t>, ведь оборудование дидактического стола очень мобильно.</w:t>
      </w:r>
      <w:r w:rsidRPr="002F53A3">
        <w:rPr>
          <w:rFonts w:ascii="Times New Roman" w:hAnsi="Times New Roman"/>
          <w:sz w:val="28"/>
          <w:szCs w:val="28"/>
        </w:rPr>
        <w:t xml:space="preserve"> </w:t>
      </w:r>
    </w:p>
    <w:p w:rsidR="00C50F15" w:rsidRDefault="00C50F15" w:rsidP="00923DBE">
      <w:pPr>
        <w:spacing w:line="360" w:lineRule="auto"/>
        <w:ind w:left="-54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0F15" w:rsidRPr="0013493F" w:rsidRDefault="00C50F15" w:rsidP="00923DBE">
      <w:pPr>
        <w:spacing w:line="360" w:lineRule="auto"/>
        <w:ind w:left="-54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Уголок развивайки</w:t>
      </w:r>
      <w:r w:rsidRPr="0013493F">
        <w:rPr>
          <w:rFonts w:ascii="Times New Roman" w:hAnsi="Times New Roman"/>
          <w:b/>
          <w:i/>
          <w:sz w:val="28"/>
          <w:szCs w:val="28"/>
        </w:rPr>
        <w:t>.</w:t>
      </w:r>
    </w:p>
    <w:p w:rsidR="00C50F15" w:rsidRPr="0013493F" w:rsidRDefault="00C50F15" w:rsidP="002F53A3">
      <w:pPr>
        <w:spacing w:line="360" w:lineRule="auto"/>
        <w:ind w:left="-540"/>
        <w:jc w:val="both"/>
        <w:rPr>
          <w:rFonts w:ascii="Times New Roman" w:hAnsi="Times New Roman"/>
          <w:sz w:val="28"/>
          <w:szCs w:val="28"/>
        </w:rPr>
      </w:pPr>
      <w:r w:rsidRPr="0013493F">
        <w:rPr>
          <w:rFonts w:ascii="Times New Roman" w:hAnsi="Times New Roman"/>
          <w:sz w:val="28"/>
          <w:szCs w:val="28"/>
        </w:rPr>
        <w:t xml:space="preserve">          В уголке </w:t>
      </w:r>
      <w:r>
        <w:rPr>
          <w:rFonts w:ascii="Times New Roman" w:hAnsi="Times New Roman"/>
          <w:sz w:val="28"/>
          <w:szCs w:val="28"/>
        </w:rPr>
        <w:t>развивайки есть панно, на котором присутствуют съемные элементы в виде солнышка, пчелки, тучки, шнуровка, карманчик на молнии. Также, есть доска, на которой есть элементы, с помощью которых можно развивать мелкую моторику.</w:t>
      </w:r>
    </w:p>
    <w:p w:rsidR="00C50F15" w:rsidRPr="0013493F" w:rsidRDefault="00C50F15" w:rsidP="0013493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8" o:spid="_x0000_i1030" type="#_x0000_t75" alt="https://sun9-75.userapi.com/i3R9sC6XPmnQLFazTwrjgHrEKbXGgoaT_AWfmw/2bZ901l82YA.jpg" style="width:226.5pt;height:302.25pt;visibility:visible">
            <v:imagedata r:id="rId13" o:title=""/>
          </v:shape>
        </w:pict>
      </w:r>
    </w:p>
    <w:p w:rsidR="00C50F15" w:rsidRDefault="00C50F15" w:rsidP="00A75571">
      <w:pPr>
        <w:spacing w:line="360" w:lineRule="auto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50F15" w:rsidRPr="00D20967" w:rsidRDefault="00C50F15" w:rsidP="00923DBE">
      <w:pPr>
        <w:spacing w:line="360" w:lineRule="auto"/>
        <w:ind w:left="-540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D20967">
        <w:rPr>
          <w:rFonts w:ascii="Times New Roman" w:hAnsi="Times New Roman"/>
          <w:b/>
          <w:i/>
          <w:color w:val="000000"/>
          <w:sz w:val="32"/>
          <w:szCs w:val="32"/>
        </w:rPr>
        <w:t xml:space="preserve">Книжный уголок </w:t>
      </w:r>
    </w:p>
    <w:p w:rsidR="00C50F15" w:rsidRPr="000463FF" w:rsidRDefault="00C50F15" w:rsidP="00A410B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  В книжном уголке группы много яркой, красочной и интересной детской литературы, которая является верным спутником детей на пути познания большого и загадочного мира.</w:t>
      </w:r>
    </w:p>
    <w:p w:rsidR="00C50F15" w:rsidRDefault="00C50F15" w:rsidP="00A410B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      Так как развитие активной речи является основной задачей развитие детей, то в центре любимой книги и развития речи подобраны наборы предметных картинок, наборы сюжетных картин, игры по познавательному развитию и речевому развитию. </w:t>
      </w:r>
    </w:p>
    <w:p w:rsidR="00C50F15" w:rsidRPr="00282642" w:rsidRDefault="00C50F15" w:rsidP="00282642">
      <w:pPr>
        <w:spacing w:line="360" w:lineRule="auto"/>
        <w:ind w:lef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noProof/>
        </w:rPr>
        <w:pict>
          <v:shape id="Рисунок 9" o:spid="_x0000_i1031" type="#_x0000_t75" alt="https://sun9-75.userapi.com/impf/T5dNwSNdmRxjV_LKVJL5vtCPxk99RJIGYQZAUA/BPdH7wTAVCE.jpg?size=572x1080&amp;quality=90&amp;sign=cee3843df5ee42cea06dbee481582bba" style="width:191.25pt;height:34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">
            <v:imagedata r:id="rId14" o:title=""/>
            <o:lock v:ext="edit" aspectratio="f"/>
          </v:shape>
        </w:pict>
      </w:r>
    </w:p>
    <w:p w:rsidR="00C50F15" w:rsidRDefault="00C50F15" w:rsidP="00282642">
      <w:pPr>
        <w:spacing w:line="360" w:lineRule="auto"/>
        <w:ind w:left="-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0F15" w:rsidRDefault="00C50F15" w:rsidP="00A410BF">
      <w:pPr>
        <w:spacing w:line="360" w:lineRule="auto"/>
        <w:ind w:left="-540"/>
        <w:jc w:val="both"/>
        <w:rPr>
          <w:rFonts w:ascii="Times New Roman" w:hAnsi="Times New Roman"/>
          <w:color w:val="000000"/>
          <w:sz w:val="28"/>
          <w:szCs w:val="28"/>
        </w:rPr>
      </w:pPr>
      <w:r w:rsidRPr="00DD4108">
        <w:rPr>
          <w:rFonts w:ascii="Times New Roman" w:hAnsi="Times New Roman"/>
          <w:b/>
          <w:i/>
          <w:color w:val="000000"/>
          <w:sz w:val="28"/>
          <w:szCs w:val="28"/>
        </w:rPr>
        <w:t xml:space="preserve">                                                        Уголок уединения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50F15" w:rsidRPr="00DD4108" w:rsidRDefault="00C50F15" w:rsidP="00A410BF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D4108">
        <w:rPr>
          <w:rFonts w:ascii="Times New Roman" w:hAnsi="Times New Roman"/>
          <w:sz w:val="28"/>
          <w:szCs w:val="28"/>
        </w:rPr>
        <w:t>У детей</w:t>
      </w:r>
      <w:r w:rsidRPr="008E52E5">
        <w:rPr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младшего</w:t>
      </w:r>
      <w:r w:rsidRPr="008E52E5">
        <w:rPr>
          <w:rFonts w:ascii="Times New Roman" w:hAnsi="Times New Roman"/>
          <w:bCs/>
          <w:sz w:val="28"/>
          <w:szCs w:val="28"/>
        </w:rPr>
        <w:t xml:space="preserve"> возраста</w:t>
      </w:r>
      <w:r>
        <w:rPr>
          <w:b/>
          <w:bCs/>
          <w:sz w:val="40"/>
          <w:szCs w:val="40"/>
        </w:rPr>
        <w:t xml:space="preserve"> </w:t>
      </w:r>
      <w:r w:rsidRPr="00DD4108">
        <w:rPr>
          <w:rFonts w:ascii="Times New Roman" w:hAnsi="Times New Roman"/>
          <w:sz w:val="28"/>
          <w:szCs w:val="28"/>
        </w:rPr>
        <w:t>часто меняется настроение в связи с недостаточной сформированостью эмоционально-волевой сферы. Малыши еще не умеют контролировать проявления свои чувства. Поэтому нередко происходит демонстрация таких эмоциональных проявлений, как гнев, злость, грусть. Для ребенка изменение обстановки, пребывание целый день в шумном кругу людей при отсутствии мамы, а также исполнение требований педагогов и восприятие большого объема новой информации является серьезным стрессом. Поэтому для сохранения психологического комфорта дошкольника в группах создают специальные зоны, где малыш может побыть в одиночестве. В таком уголке кроха может "спрятаться" от окружающих, выразить свои накопившиеся негативные эмоции, отвлечься от суеты с помощью интересных спокойных игр и просто отдохнуть в тишине. Таким образом, "Уголок уединения" в детском саду помогает решить следующие психолого-педагогические задачи: сформировать условия для развития эмоциональной сферы дошкольника; помочь малышам адаптироваться к новым условиям, сверстникам, педагогам; создать в детском коллективе положительный микроклимат; предупредить нервное перенапряжение воспитанников, снизить вероятность возникновения конфликтных ситуаций</w:t>
      </w:r>
      <w:r>
        <w:rPr>
          <w:rFonts w:ascii="Times New Roman" w:hAnsi="Times New Roman"/>
          <w:sz w:val="28"/>
          <w:szCs w:val="28"/>
        </w:rPr>
        <w:t>.</w:t>
      </w:r>
    </w:p>
    <w:p w:rsidR="00C50F15" w:rsidRDefault="00C50F15" w:rsidP="00596C2E">
      <w:pPr>
        <w:spacing w:line="360" w:lineRule="auto"/>
        <w:ind w:left="-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0F15" w:rsidRDefault="00C50F15" w:rsidP="00DD4108">
      <w:pPr>
        <w:spacing w:line="360" w:lineRule="auto"/>
        <w:ind w:left="-54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 id="Рисунок 10" o:spid="_x0000_i1032" type="#_x0000_t75" alt="https://sun9-75.userapi.com/8AprvSzAYyP-c6rUZrMRlzfRdZU2-5dtYh4WJg/52-zcSgdFIM.jpg" style="width:178.5pt;height:237.75pt;visibility:visible">
            <v:imagedata r:id="rId15" o:title=""/>
          </v:shape>
        </w:pict>
      </w:r>
    </w:p>
    <w:p w:rsidR="00C50F15" w:rsidRPr="00596C2E" w:rsidRDefault="00C50F15" w:rsidP="00596C2E">
      <w:pPr>
        <w:spacing w:line="360" w:lineRule="auto"/>
        <w:ind w:left="-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0F15" w:rsidRPr="000463FF" w:rsidRDefault="00C50F15" w:rsidP="000463FF">
      <w:pPr>
        <w:spacing w:line="360" w:lineRule="auto"/>
        <w:ind w:left="-54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Центр сюжетно-ролевых игр</w:t>
      </w:r>
    </w:p>
    <w:p w:rsidR="00C50F15" w:rsidRDefault="00C50F15" w:rsidP="000463FF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1" o:spid="_x0000_i1033" type="#_x0000_t75" alt="https://sun9-75.userapi.com/EWeRTF2PeIIj6D3LlqAHyZuYBMZgV7T2LQWp8Q/d7GZUsMd89k.jpg" style="width:121.5pt;height:162pt;visibility:visible">
            <v:imagedata r:id="rId16" o:title=""/>
          </v:shape>
        </w:pict>
      </w:r>
      <w:r w:rsidRPr="004D3F55">
        <w:t xml:space="preserve"> </w:t>
      </w:r>
      <w:r>
        <w:t xml:space="preserve">                                            </w:t>
      </w:r>
      <w:r>
        <w:rPr>
          <w:noProof/>
        </w:rPr>
        <w:pict>
          <v:shape id="Рисунок 234" o:spid="_x0000_i1034" type="#_x0000_t75" alt="https://sun9-75.userapi.com/impf/NaHud9pBWHIqaXYgwnI0cGKF0cXCEZmaUt65hw/MxbijS_giK4.jpg?size=1280x678&amp;quality=90&amp;sign=161ac9b7d65820ac8e987dd71a7ceda4" style="width:240pt;height:122.25pt;visibility:visible">
            <v:imagedata r:id="rId9" o:title=""/>
          </v:shape>
        </w:pict>
      </w:r>
    </w:p>
    <w:p w:rsidR="00C50F15" w:rsidRDefault="00C50F15" w:rsidP="00C26E32">
      <w:pPr>
        <w:rPr>
          <w:rFonts w:ascii="Times New Roman" w:hAnsi="Times New Roman"/>
          <w:sz w:val="28"/>
          <w:szCs w:val="28"/>
        </w:rPr>
      </w:pPr>
    </w:p>
    <w:p w:rsidR="00C50F15" w:rsidRDefault="00C50F15" w:rsidP="00C26E32">
      <w:pPr>
        <w:tabs>
          <w:tab w:val="left" w:pos="65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C50F15" w:rsidRDefault="00C50F15" w:rsidP="002C194D">
      <w:pPr>
        <w:tabs>
          <w:tab w:val="left" w:pos="6510"/>
        </w:tabs>
        <w:jc w:val="center"/>
        <w:rPr>
          <w:rFonts w:ascii="Times New Roman" w:hAnsi="Times New Roman"/>
          <w:b/>
          <w:i/>
          <w:sz w:val="28"/>
          <w:szCs w:val="28"/>
        </w:rPr>
      </w:pPr>
      <w:r w:rsidRPr="002D36F8">
        <w:rPr>
          <w:rFonts w:ascii="Times New Roman" w:hAnsi="Times New Roman"/>
          <w:b/>
          <w:i/>
          <w:sz w:val="28"/>
          <w:szCs w:val="28"/>
        </w:rPr>
        <w:t>Уголок «Театральной деятельности.</w:t>
      </w:r>
    </w:p>
    <w:p w:rsidR="00C50F15" w:rsidRPr="001D300E" w:rsidRDefault="00C50F15" w:rsidP="001D300E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B635BB">
        <w:rPr>
          <w:rFonts w:ascii="Times New Roman" w:hAnsi="Times New Roman"/>
          <w:b/>
          <w:bCs/>
          <w:i/>
          <w:color w:val="000000"/>
          <w:sz w:val="28"/>
          <w:szCs w:val="28"/>
        </w:rPr>
        <w:t>Театрализованная деятельность.</w:t>
      </w:r>
    </w:p>
    <w:p w:rsidR="00C50F15" w:rsidRDefault="00C50F15" w:rsidP="00A410BF">
      <w:pPr>
        <w:tabs>
          <w:tab w:val="left" w:pos="6510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способству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 развити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 фантазии, воображения, памяти;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 доброте, чуткости, ч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естности, смелости; формирует п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онятия добра и зла. Робкий ребёнок станет более смелым и решительным, застенчивый - преодолеет неуверенность в себе. Все дети любят слушать сказки, но когда сказка оживает, когда герои начинают двигаться и разговаривать 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детей это настоящее чудо! Чтобы нам, воспитате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лям, было чем показывать такие «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чудеса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и собираем театральные уголки.</w:t>
      </w:r>
    </w:p>
    <w:p w:rsidR="00C50F15" w:rsidRDefault="00C50F15" w:rsidP="00A410BF">
      <w:pPr>
        <w:tabs>
          <w:tab w:val="left" w:pos="6510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хочу представить вашему вниманию театральный уголок в своей группе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младшего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возраста и рассказать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какие сказки у вас должны быть, всё это я сделала своими руками, конечно резиновые герои сказок покупные и куклы на руку тоже покупали родители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50F15" w:rsidRPr="00B635BB" w:rsidRDefault="00C50F15" w:rsidP="00A410BF">
      <w:pPr>
        <w:tabs>
          <w:tab w:val="left" w:pos="6510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нас в театральном уголке собраны разнообразные виды кукол. Здесь есть пальчиковый театр (когда каждая куколка одевается на палец); резиновые куклы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(представлены в виде резиновых игрушек); настольный театр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(все персонажи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 также некоторые атрибуты сказки, например: избушки, лес, пеньки и др., представлены в виде деревянных фигурок); куклы би-ба-бо (каждая кукла надевается на руку). Ну 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конечно ширмы, у нас есть выносная ширма и сделанная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между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группой и спальней где воспитатели могут показывать сказки, которая позволяет сделать кукольный спектакль более интересны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50F15" w:rsidRDefault="00C50F15" w:rsidP="00C26E32">
      <w:pPr>
        <w:tabs>
          <w:tab w:val="left" w:pos="6510"/>
        </w:tabs>
        <w:rPr>
          <w:rFonts w:ascii="Times New Roman" w:hAnsi="Times New Roman"/>
          <w:b/>
          <w:i/>
          <w:sz w:val="28"/>
          <w:szCs w:val="28"/>
        </w:rPr>
      </w:pPr>
    </w:p>
    <w:p w:rsidR="00C50F15" w:rsidRPr="002D36F8" w:rsidRDefault="00C50F15" w:rsidP="00C26E32">
      <w:pPr>
        <w:tabs>
          <w:tab w:val="left" w:pos="6510"/>
        </w:tabs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</w:t>
      </w:r>
      <w:r>
        <w:rPr>
          <w:noProof/>
        </w:rPr>
        <w:pict>
          <v:shape id="Рисунок 12" o:spid="_x0000_i1035" type="#_x0000_t75" alt="https://sun9-75.userapi.com/OOsRNyyZCbsEYsmdX3JrBKW1VMGev-cqnKgFlQ/bro963_1qY8.jpg" style="width:186pt;height:248.25pt;visibility:visible">
            <v:imagedata r:id="rId17" o:title=""/>
          </v:shape>
        </w:pict>
      </w:r>
      <w:r>
        <w:rPr>
          <w:rFonts w:ascii="Times New Roman" w:hAnsi="Times New Roman"/>
          <w:b/>
          <w:i/>
          <w:sz w:val="28"/>
          <w:szCs w:val="28"/>
        </w:rPr>
        <w:t xml:space="preserve">         </w:t>
      </w:r>
      <w:bookmarkStart w:id="0" w:name="_GoBack"/>
      <w:bookmarkEnd w:id="0"/>
      <w:r w:rsidRPr="00D67431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16" o:spid="_x0000_i1036" type="#_x0000_t75" style="width:202.5pt;height:237.75pt;visibility:visible">
            <v:imagedata r:id="rId18" o:title=""/>
          </v:shape>
        </w:pict>
      </w:r>
    </w:p>
    <w:sectPr w:rsidR="00C50F15" w:rsidRPr="002D36F8" w:rsidSect="00A410BF">
      <w:pgSz w:w="11906" w:h="16838"/>
      <w:pgMar w:top="1134" w:right="1134" w:bottom="89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F15" w:rsidRDefault="00C50F15" w:rsidP="00062B19">
      <w:pPr>
        <w:spacing w:after="0" w:line="240" w:lineRule="auto"/>
      </w:pPr>
      <w:r>
        <w:separator/>
      </w:r>
    </w:p>
  </w:endnote>
  <w:endnote w:type="continuationSeparator" w:id="0">
    <w:p w:rsidR="00C50F15" w:rsidRDefault="00C50F15" w:rsidP="00062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altName w:val="Arial Unicode MS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F15" w:rsidRDefault="00C50F15" w:rsidP="00062B19">
      <w:pPr>
        <w:spacing w:after="0" w:line="240" w:lineRule="auto"/>
      </w:pPr>
      <w:r>
        <w:separator/>
      </w:r>
    </w:p>
  </w:footnote>
  <w:footnote w:type="continuationSeparator" w:id="0">
    <w:p w:rsidR="00C50F15" w:rsidRDefault="00C50F15" w:rsidP="00062B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6550A"/>
    <w:multiLevelType w:val="multilevel"/>
    <w:tmpl w:val="3D0422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DC945F0"/>
    <w:multiLevelType w:val="multilevel"/>
    <w:tmpl w:val="A1B63E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3963BEC"/>
    <w:multiLevelType w:val="multilevel"/>
    <w:tmpl w:val="35E2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E366D8"/>
    <w:multiLevelType w:val="multilevel"/>
    <w:tmpl w:val="58EE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7343B0"/>
    <w:multiLevelType w:val="multilevel"/>
    <w:tmpl w:val="18B07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133092"/>
    <w:multiLevelType w:val="multilevel"/>
    <w:tmpl w:val="0B88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1D6C9E"/>
    <w:multiLevelType w:val="hybridMultilevel"/>
    <w:tmpl w:val="721402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CA90EE0"/>
    <w:multiLevelType w:val="hybridMultilevel"/>
    <w:tmpl w:val="95C64040"/>
    <w:lvl w:ilvl="0" w:tplc="0419000F">
      <w:start w:val="1"/>
      <w:numFmt w:val="decimal"/>
      <w:lvlText w:val="%1."/>
      <w:lvlJc w:val="left"/>
      <w:pPr>
        <w:ind w:left="1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  <w:rPr>
        <w:rFonts w:cs="Times New Roman"/>
      </w:rPr>
    </w:lvl>
  </w:abstractNum>
  <w:abstractNum w:abstractNumId="8">
    <w:nsid w:val="6EB274E1"/>
    <w:multiLevelType w:val="multilevel"/>
    <w:tmpl w:val="563CA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997F04"/>
    <w:multiLevelType w:val="multilevel"/>
    <w:tmpl w:val="071898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6055D31"/>
    <w:multiLevelType w:val="multilevel"/>
    <w:tmpl w:val="C5422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45EB"/>
    <w:rsid w:val="00006E13"/>
    <w:rsid w:val="000463FF"/>
    <w:rsid w:val="00062B19"/>
    <w:rsid w:val="00067375"/>
    <w:rsid w:val="00070B3B"/>
    <w:rsid w:val="000826A7"/>
    <w:rsid w:val="000A6C87"/>
    <w:rsid w:val="00104E8E"/>
    <w:rsid w:val="00112EA5"/>
    <w:rsid w:val="0013493F"/>
    <w:rsid w:val="00174EB4"/>
    <w:rsid w:val="00185270"/>
    <w:rsid w:val="0019176E"/>
    <w:rsid w:val="00191D93"/>
    <w:rsid w:val="00194F0A"/>
    <w:rsid w:val="001A1CC0"/>
    <w:rsid w:val="001D207B"/>
    <w:rsid w:val="001D300E"/>
    <w:rsid w:val="001F4217"/>
    <w:rsid w:val="00235D56"/>
    <w:rsid w:val="00267F31"/>
    <w:rsid w:val="00282642"/>
    <w:rsid w:val="002837EB"/>
    <w:rsid w:val="002866E9"/>
    <w:rsid w:val="002A2FE3"/>
    <w:rsid w:val="002C194D"/>
    <w:rsid w:val="002D36F8"/>
    <w:rsid w:val="002E502A"/>
    <w:rsid w:val="002F53A3"/>
    <w:rsid w:val="00342BEA"/>
    <w:rsid w:val="003672DA"/>
    <w:rsid w:val="003E4462"/>
    <w:rsid w:val="003E679D"/>
    <w:rsid w:val="004774C4"/>
    <w:rsid w:val="00484622"/>
    <w:rsid w:val="004A6B1B"/>
    <w:rsid w:val="004A7BDD"/>
    <w:rsid w:val="004D3F55"/>
    <w:rsid w:val="005009CC"/>
    <w:rsid w:val="00567F44"/>
    <w:rsid w:val="00577CCE"/>
    <w:rsid w:val="00587C2F"/>
    <w:rsid w:val="00596C2E"/>
    <w:rsid w:val="005F34EE"/>
    <w:rsid w:val="005F564C"/>
    <w:rsid w:val="00604B7A"/>
    <w:rsid w:val="0062395F"/>
    <w:rsid w:val="00646BE5"/>
    <w:rsid w:val="006478C5"/>
    <w:rsid w:val="0065682D"/>
    <w:rsid w:val="0068371C"/>
    <w:rsid w:val="0069431E"/>
    <w:rsid w:val="006A76E8"/>
    <w:rsid w:val="006C5572"/>
    <w:rsid w:val="00703D11"/>
    <w:rsid w:val="00791728"/>
    <w:rsid w:val="007A5BD6"/>
    <w:rsid w:val="007B59F9"/>
    <w:rsid w:val="007B6BC0"/>
    <w:rsid w:val="007F1275"/>
    <w:rsid w:val="007F29FE"/>
    <w:rsid w:val="008169DD"/>
    <w:rsid w:val="0082396C"/>
    <w:rsid w:val="00824FB8"/>
    <w:rsid w:val="00850CD9"/>
    <w:rsid w:val="00852089"/>
    <w:rsid w:val="008634F2"/>
    <w:rsid w:val="008832F8"/>
    <w:rsid w:val="0089077E"/>
    <w:rsid w:val="008E52E5"/>
    <w:rsid w:val="008F2A7A"/>
    <w:rsid w:val="008F57E0"/>
    <w:rsid w:val="00923DBE"/>
    <w:rsid w:val="00981354"/>
    <w:rsid w:val="0098766C"/>
    <w:rsid w:val="009B0313"/>
    <w:rsid w:val="009B3FBA"/>
    <w:rsid w:val="009B4AB7"/>
    <w:rsid w:val="009D02C6"/>
    <w:rsid w:val="00A410BF"/>
    <w:rsid w:val="00A424DD"/>
    <w:rsid w:val="00A52137"/>
    <w:rsid w:val="00A75571"/>
    <w:rsid w:val="00AC0A04"/>
    <w:rsid w:val="00AF27E9"/>
    <w:rsid w:val="00B62825"/>
    <w:rsid w:val="00B635BB"/>
    <w:rsid w:val="00B72A3C"/>
    <w:rsid w:val="00BC41AE"/>
    <w:rsid w:val="00BE5BA3"/>
    <w:rsid w:val="00BF23E3"/>
    <w:rsid w:val="00C26E32"/>
    <w:rsid w:val="00C50F15"/>
    <w:rsid w:val="00C63CFC"/>
    <w:rsid w:val="00C87579"/>
    <w:rsid w:val="00C87DE1"/>
    <w:rsid w:val="00CA0986"/>
    <w:rsid w:val="00CA1EE1"/>
    <w:rsid w:val="00CA2333"/>
    <w:rsid w:val="00CB01A2"/>
    <w:rsid w:val="00CC1F15"/>
    <w:rsid w:val="00CE2071"/>
    <w:rsid w:val="00CF322C"/>
    <w:rsid w:val="00D11B9E"/>
    <w:rsid w:val="00D145D5"/>
    <w:rsid w:val="00D20967"/>
    <w:rsid w:val="00D50617"/>
    <w:rsid w:val="00D67431"/>
    <w:rsid w:val="00D953FE"/>
    <w:rsid w:val="00DB3524"/>
    <w:rsid w:val="00DD4108"/>
    <w:rsid w:val="00DF0804"/>
    <w:rsid w:val="00E000E2"/>
    <w:rsid w:val="00E212A8"/>
    <w:rsid w:val="00E2700E"/>
    <w:rsid w:val="00E36913"/>
    <w:rsid w:val="00E45002"/>
    <w:rsid w:val="00EC0049"/>
    <w:rsid w:val="00EC666D"/>
    <w:rsid w:val="00ED45EB"/>
    <w:rsid w:val="00F44B8E"/>
    <w:rsid w:val="00F55B8D"/>
    <w:rsid w:val="00F80FDD"/>
    <w:rsid w:val="00F84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D1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0463F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68371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463F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463FF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463FF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463F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8371C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463FF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463FF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0463FF"/>
    <w:rPr>
      <w:rFonts w:ascii="Cambria" w:hAnsi="Cambria" w:cs="Times New Roman"/>
      <w:color w:val="243F60"/>
    </w:rPr>
  </w:style>
  <w:style w:type="paragraph" w:styleId="Header">
    <w:name w:val="header"/>
    <w:basedOn w:val="Normal"/>
    <w:link w:val="HeaderChar"/>
    <w:uiPriority w:val="99"/>
    <w:semiHidden/>
    <w:rsid w:val="00062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62B19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62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62B19"/>
    <w:rPr>
      <w:rFonts w:cs="Times New Roman"/>
    </w:rPr>
  </w:style>
  <w:style w:type="character" w:styleId="Strong">
    <w:name w:val="Strong"/>
    <w:basedOn w:val="DefaultParagraphFont"/>
    <w:uiPriority w:val="99"/>
    <w:qFormat/>
    <w:rsid w:val="009D02C6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9D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02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87C2F"/>
    <w:rPr>
      <w:rFonts w:cs="Times New Roman"/>
      <w:color w:val="0000FF"/>
      <w:u w:val="single"/>
    </w:rPr>
  </w:style>
  <w:style w:type="paragraph" w:customStyle="1" w:styleId="c3">
    <w:name w:val="c3"/>
    <w:basedOn w:val="Normal"/>
    <w:uiPriority w:val="99"/>
    <w:rsid w:val="006837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DefaultParagraphFont"/>
    <w:uiPriority w:val="99"/>
    <w:rsid w:val="0068371C"/>
    <w:rPr>
      <w:rFonts w:cs="Times New Roman"/>
    </w:rPr>
  </w:style>
  <w:style w:type="paragraph" w:customStyle="1" w:styleId="c5">
    <w:name w:val="c5"/>
    <w:basedOn w:val="Normal"/>
    <w:uiPriority w:val="99"/>
    <w:rsid w:val="006837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earch-excerpt">
    <w:name w:val="search-excerpt"/>
    <w:basedOn w:val="Normal"/>
    <w:uiPriority w:val="99"/>
    <w:rsid w:val="006837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like-tooltip">
    <w:name w:val="like-tooltip"/>
    <w:basedOn w:val="DefaultParagraphFont"/>
    <w:uiPriority w:val="99"/>
    <w:rsid w:val="0068371C"/>
    <w:rPr>
      <w:rFonts w:cs="Times New Roman"/>
    </w:rPr>
  </w:style>
  <w:style w:type="character" w:customStyle="1" w:styleId="flag-throbber">
    <w:name w:val="flag-throbber"/>
    <w:basedOn w:val="DefaultParagraphFont"/>
    <w:uiPriority w:val="99"/>
    <w:rsid w:val="0068371C"/>
    <w:rPr>
      <w:rFonts w:cs="Times New Roman"/>
    </w:rPr>
  </w:style>
  <w:style w:type="character" w:customStyle="1" w:styleId="c10">
    <w:name w:val="c10"/>
    <w:basedOn w:val="DefaultParagraphFont"/>
    <w:uiPriority w:val="99"/>
    <w:rsid w:val="001D207B"/>
    <w:rPr>
      <w:rFonts w:cs="Times New Roman"/>
    </w:rPr>
  </w:style>
  <w:style w:type="character" w:customStyle="1" w:styleId="c0">
    <w:name w:val="c0"/>
    <w:basedOn w:val="DefaultParagraphFont"/>
    <w:uiPriority w:val="99"/>
    <w:rsid w:val="001D207B"/>
    <w:rPr>
      <w:rFonts w:cs="Times New Roman"/>
    </w:rPr>
  </w:style>
  <w:style w:type="character" w:customStyle="1" w:styleId="c2">
    <w:name w:val="c2"/>
    <w:basedOn w:val="DefaultParagraphFont"/>
    <w:uiPriority w:val="99"/>
    <w:rsid w:val="001D207B"/>
    <w:rPr>
      <w:rFonts w:cs="Times New Roman"/>
    </w:rPr>
  </w:style>
  <w:style w:type="paragraph" w:customStyle="1" w:styleId="c6">
    <w:name w:val="c6"/>
    <w:basedOn w:val="Normal"/>
    <w:uiPriority w:val="99"/>
    <w:rsid w:val="001D20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rsid w:val="00A424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A424DD"/>
    <w:rPr>
      <w:rFonts w:cs="Times New Roman"/>
      <w:i/>
      <w:iCs/>
    </w:rPr>
  </w:style>
  <w:style w:type="character" w:customStyle="1" w:styleId="c4">
    <w:name w:val="c4"/>
    <w:basedOn w:val="DefaultParagraphFont"/>
    <w:uiPriority w:val="99"/>
    <w:rsid w:val="0089077E"/>
    <w:rPr>
      <w:rFonts w:cs="Times New Roman"/>
    </w:rPr>
  </w:style>
  <w:style w:type="paragraph" w:customStyle="1" w:styleId="c22">
    <w:name w:val="c22"/>
    <w:basedOn w:val="Normal"/>
    <w:uiPriority w:val="99"/>
    <w:rsid w:val="0089077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3">
    <w:name w:val="c23"/>
    <w:basedOn w:val="Normal"/>
    <w:uiPriority w:val="99"/>
    <w:rsid w:val="0089077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Normal"/>
    <w:uiPriority w:val="99"/>
    <w:rsid w:val="000463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0463FF"/>
    <w:rPr>
      <w:rFonts w:ascii="Times New Roman" w:hAnsi="Times New Roman"/>
      <w:b/>
      <w:i/>
      <w:sz w:val="26"/>
    </w:rPr>
  </w:style>
  <w:style w:type="paragraph" w:styleId="ListParagraph">
    <w:name w:val="List Paragraph"/>
    <w:basedOn w:val="Normal"/>
    <w:uiPriority w:val="99"/>
    <w:qFormat/>
    <w:rsid w:val="003E679D"/>
    <w:pPr>
      <w:spacing w:after="0" w:line="240" w:lineRule="auto"/>
      <w:ind w:left="708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240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4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2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4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4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40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4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4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24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24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24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24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24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240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240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240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240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240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2240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2240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2240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2240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240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240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2405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2240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2240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2240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2240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2240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2240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2240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2240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2240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240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240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22240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2407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2240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22240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240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2240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2240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22240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2240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2240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240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240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2404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2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407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104</TotalTime>
  <Pages>11</Pages>
  <Words>1605</Words>
  <Characters>9149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tolgi</cp:lastModifiedBy>
  <cp:revision>7</cp:revision>
  <cp:lastPrinted>2016-09-28T19:03:00Z</cp:lastPrinted>
  <dcterms:created xsi:type="dcterms:W3CDTF">2020-10-25T19:29:00Z</dcterms:created>
  <dcterms:modified xsi:type="dcterms:W3CDTF">2021-10-18T07:42:00Z</dcterms:modified>
</cp:coreProperties>
</file>